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F653" w14:textId="77777777" w:rsidR="003078AC" w:rsidRDefault="003078AC"/>
    <w:p w14:paraId="4967F654" w14:textId="77777777" w:rsidR="009B7FA4" w:rsidRDefault="009B7FA4"/>
    <w:p w14:paraId="4967F656" w14:textId="23E76C14" w:rsidR="009B7FA4" w:rsidRPr="008D5A29" w:rsidRDefault="003A4423" w:rsidP="008D5A2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PA SICKNESS RECORD SHEET</w:t>
      </w:r>
    </w:p>
    <w:p w14:paraId="4967F657" w14:textId="77777777" w:rsidR="003A4423" w:rsidRPr="003A4423" w:rsidRDefault="003A4423" w:rsidP="003A4423">
      <w:pPr>
        <w:spacing w:line="276" w:lineRule="auto"/>
        <w:rPr>
          <w:rFonts w:ascii="Calibri" w:eastAsia="Calibri" w:hAnsi="Calibri" w:cs="Times New Roman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25"/>
        <w:gridCol w:w="443"/>
        <w:gridCol w:w="2394"/>
        <w:gridCol w:w="2394"/>
        <w:gridCol w:w="2394"/>
      </w:tblGrid>
      <w:tr w:rsidR="003A4423" w:rsidRPr="003A4423" w14:paraId="4967F65A" w14:textId="77777777" w:rsidTr="004B1F2B">
        <w:trPr>
          <w:trHeight w:val="454"/>
        </w:trPr>
        <w:tc>
          <w:tcPr>
            <w:tcW w:w="1526" w:type="dxa"/>
            <w:shd w:val="clear" w:color="auto" w:fill="F2F2F2"/>
            <w:vAlign w:val="center"/>
          </w:tcPr>
          <w:p w14:paraId="4967F658" w14:textId="77777777" w:rsidR="003A4423" w:rsidRPr="004B1F2B" w:rsidRDefault="003A4423" w:rsidP="003A4423">
            <w:pPr>
              <w:rPr>
                <w:rFonts w:eastAsia="Calibri" w:cs="Times New Roman"/>
                <w:b/>
                <w:szCs w:val="28"/>
                <w:lang w:val="en-US"/>
              </w:rPr>
            </w:pPr>
            <w:r w:rsidRPr="004B1F2B">
              <w:rPr>
                <w:rFonts w:eastAsia="Calibri" w:cs="Times New Roman"/>
                <w:b/>
                <w:szCs w:val="28"/>
                <w:lang w:val="en-US"/>
              </w:rPr>
              <w:t>PA name:</w:t>
            </w:r>
          </w:p>
        </w:tc>
        <w:tc>
          <w:tcPr>
            <w:tcW w:w="8050" w:type="dxa"/>
            <w:gridSpan w:val="5"/>
            <w:shd w:val="clear" w:color="auto" w:fill="auto"/>
            <w:vAlign w:val="center"/>
          </w:tcPr>
          <w:p w14:paraId="4967F659" w14:textId="77777777" w:rsidR="003A4423" w:rsidRPr="003A4423" w:rsidRDefault="003A4423" w:rsidP="003A4423">
            <w:pPr>
              <w:rPr>
                <w:rFonts w:eastAsia="Calibri" w:cs="Times New Roman"/>
                <w:b/>
                <w:szCs w:val="28"/>
                <w:lang w:val="en-US"/>
              </w:rPr>
            </w:pPr>
          </w:p>
        </w:tc>
      </w:tr>
      <w:tr w:rsidR="003A4423" w:rsidRPr="003A4423" w14:paraId="4967F65C" w14:textId="77777777" w:rsidTr="00E43364">
        <w:trPr>
          <w:trHeight w:val="454"/>
        </w:trPr>
        <w:tc>
          <w:tcPr>
            <w:tcW w:w="9576" w:type="dxa"/>
            <w:gridSpan w:val="6"/>
            <w:shd w:val="clear" w:color="auto" w:fill="F2F2F2"/>
            <w:vAlign w:val="center"/>
          </w:tcPr>
          <w:p w14:paraId="4967F65B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Date(s) of absence</w:t>
            </w:r>
          </w:p>
        </w:tc>
      </w:tr>
      <w:tr w:rsidR="003A4423" w:rsidRPr="003A4423" w14:paraId="4967F661" w14:textId="77777777" w:rsidTr="00E43364">
        <w:trPr>
          <w:trHeight w:val="454"/>
        </w:trPr>
        <w:tc>
          <w:tcPr>
            <w:tcW w:w="2394" w:type="dxa"/>
            <w:gridSpan w:val="3"/>
            <w:shd w:val="clear" w:color="auto" w:fill="F2F2F2"/>
            <w:vAlign w:val="center"/>
          </w:tcPr>
          <w:p w14:paraId="4967F65D" w14:textId="77777777" w:rsidR="003A4423" w:rsidRPr="003A4423" w:rsidRDefault="003A4423" w:rsidP="003A4423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From: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5E" w14:textId="77777777" w:rsidR="003A4423" w:rsidRPr="003A4423" w:rsidRDefault="003A4423" w:rsidP="003A4423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94" w:type="dxa"/>
            <w:shd w:val="clear" w:color="auto" w:fill="F2F2F2"/>
            <w:vAlign w:val="center"/>
          </w:tcPr>
          <w:p w14:paraId="4967F65F" w14:textId="77777777" w:rsidR="003A4423" w:rsidRPr="003A4423" w:rsidRDefault="003A4423" w:rsidP="003A4423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To: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60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3A4423" w:rsidRPr="003A4423" w14:paraId="4967F663" w14:textId="77777777" w:rsidTr="00E43364">
        <w:trPr>
          <w:trHeight w:val="454"/>
        </w:trPr>
        <w:tc>
          <w:tcPr>
            <w:tcW w:w="9576" w:type="dxa"/>
            <w:gridSpan w:val="6"/>
            <w:shd w:val="clear" w:color="auto" w:fill="F2F2F2"/>
            <w:vAlign w:val="center"/>
          </w:tcPr>
          <w:p w14:paraId="4967F662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Reason for sickness absence:</w:t>
            </w:r>
          </w:p>
        </w:tc>
      </w:tr>
      <w:tr w:rsidR="003A4423" w:rsidRPr="003A4423" w14:paraId="4967F665" w14:textId="77777777" w:rsidTr="00E43364">
        <w:trPr>
          <w:trHeight w:val="1417"/>
        </w:trPr>
        <w:tc>
          <w:tcPr>
            <w:tcW w:w="9576" w:type="dxa"/>
            <w:gridSpan w:val="6"/>
            <w:shd w:val="clear" w:color="auto" w:fill="auto"/>
          </w:tcPr>
          <w:p w14:paraId="4967F664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3A4423" w:rsidRPr="003A4423" w14:paraId="4967F668" w14:textId="77777777" w:rsidTr="00E43364">
        <w:trPr>
          <w:trHeight w:val="454"/>
        </w:trPr>
        <w:tc>
          <w:tcPr>
            <w:tcW w:w="4788" w:type="dxa"/>
            <w:gridSpan w:val="4"/>
            <w:shd w:val="clear" w:color="auto" w:fill="F2F2F2"/>
            <w:vAlign w:val="center"/>
          </w:tcPr>
          <w:p w14:paraId="4967F666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Hours missed due to sickness absence:</w:t>
            </w:r>
          </w:p>
        </w:tc>
        <w:tc>
          <w:tcPr>
            <w:tcW w:w="4788" w:type="dxa"/>
            <w:gridSpan w:val="2"/>
            <w:shd w:val="clear" w:color="auto" w:fill="auto"/>
            <w:vAlign w:val="center"/>
          </w:tcPr>
          <w:p w14:paraId="4967F667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3A4423" w:rsidRPr="003A4423" w14:paraId="4967F66B" w14:textId="77777777" w:rsidTr="00E43364">
        <w:trPr>
          <w:trHeight w:val="454"/>
        </w:trPr>
        <w:tc>
          <w:tcPr>
            <w:tcW w:w="4788" w:type="dxa"/>
            <w:gridSpan w:val="4"/>
            <w:shd w:val="clear" w:color="auto" w:fill="F2F2F2"/>
            <w:vAlign w:val="center"/>
          </w:tcPr>
          <w:p w14:paraId="4967F669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Notice period given in advance of shift:</w:t>
            </w:r>
          </w:p>
        </w:tc>
        <w:tc>
          <w:tcPr>
            <w:tcW w:w="4788" w:type="dxa"/>
            <w:gridSpan w:val="2"/>
            <w:shd w:val="clear" w:color="auto" w:fill="auto"/>
            <w:vAlign w:val="center"/>
          </w:tcPr>
          <w:p w14:paraId="4967F66A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3A4423" w:rsidRPr="003A4423" w14:paraId="4967F66F" w14:textId="77777777" w:rsidTr="00E43364">
        <w:trPr>
          <w:trHeight w:val="454"/>
        </w:trPr>
        <w:tc>
          <w:tcPr>
            <w:tcW w:w="4788" w:type="dxa"/>
            <w:gridSpan w:val="4"/>
            <w:shd w:val="clear" w:color="auto" w:fill="F2F2F2"/>
            <w:vAlign w:val="center"/>
          </w:tcPr>
          <w:p w14:paraId="4967F66C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Is this absence pregnancy related?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6D" w14:textId="77777777" w:rsidR="003A4423" w:rsidRPr="003A4423" w:rsidRDefault="003A4423" w:rsidP="003A4423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6E" w14:textId="77777777" w:rsidR="003A4423" w:rsidRPr="003A4423" w:rsidRDefault="003A4423" w:rsidP="003A4423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No</w:t>
            </w:r>
          </w:p>
        </w:tc>
      </w:tr>
      <w:tr w:rsidR="003A4423" w:rsidRPr="003A4423" w14:paraId="4967F673" w14:textId="77777777" w:rsidTr="00E43364">
        <w:trPr>
          <w:trHeight w:val="454"/>
        </w:trPr>
        <w:tc>
          <w:tcPr>
            <w:tcW w:w="4788" w:type="dxa"/>
            <w:gridSpan w:val="4"/>
            <w:shd w:val="clear" w:color="auto" w:fill="F2F2F2"/>
            <w:vAlign w:val="center"/>
          </w:tcPr>
          <w:p w14:paraId="4967F670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Is this absence disability related?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71" w14:textId="77777777" w:rsidR="003A4423" w:rsidRPr="003A4423" w:rsidRDefault="003A4423" w:rsidP="003A4423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72" w14:textId="77777777" w:rsidR="003A4423" w:rsidRPr="003A4423" w:rsidRDefault="003A4423" w:rsidP="003A4423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No</w:t>
            </w:r>
          </w:p>
        </w:tc>
      </w:tr>
      <w:tr w:rsidR="003A4423" w:rsidRPr="003A4423" w14:paraId="4967F676" w14:textId="77777777" w:rsidTr="004B1F2B">
        <w:trPr>
          <w:trHeight w:val="454"/>
        </w:trPr>
        <w:tc>
          <w:tcPr>
            <w:tcW w:w="1951" w:type="dxa"/>
            <w:gridSpan w:val="2"/>
            <w:shd w:val="clear" w:color="auto" w:fill="F2F2F2"/>
            <w:vAlign w:val="center"/>
          </w:tcPr>
          <w:p w14:paraId="4967F674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PA’s signature</w:t>
            </w:r>
          </w:p>
        </w:tc>
        <w:tc>
          <w:tcPr>
            <w:tcW w:w="7625" w:type="dxa"/>
            <w:gridSpan w:val="4"/>
            <w:shd w:val="clear" w:color="auto" w:fill="auto"/>
            <w:vAlign w:val="center"/>
          </w:tcPr>
          <w:p w14:paraId="4967F675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4967F677" w14:textId="77777777" w:rsidR="003A4423" w:rsidRPr="003A4423" w:rsidRDefault="003A4423" w:rsidP="003A4423">
      <w:pPr>
        <w:spacing w:line="276" w:lineRule="auto"/>
        <w:rPr>
          <w:rFonts w:ascii="Calibri" w:eastAsia="Calibri" w:hAnsi="Calibri" w:cs="Times New Roman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43"/>
        <w:gridCol w:w="2394"/>
        <w:gridCol w:w="2394"/>
        <w:gridCol w:w="2394"/>
      </w:tblGrid>
      <w:tr w:rsidR="003A4423" w:rsidRPr="003A4423" w14:paraId="4967F679" w14:textId="77777777" w:rsidTr="00E43364">
        <w:trPr>
          <w:trHeight w:val="454"/>
        </w:trPr>
        <w:tc>
          <w:tcPr>
            <w:tcW w:w="9576" w:type="dxa"/>
            <w:gridSpan w:val="5"/>
            <w:shd w:val="clear" w:color="auto" w:fill="F2F2F2"/>
            <w:vAlign w:val="center"/>
          </w:tcPr>
          <w:p w14:paraId="4967F678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Date(s) of absence</w:t>
            </w:r>
          </w:p>
        </w:tc>
      </w:tr>
      <w:tr w:rsidR="003A4423" w:rsidRPr="003A4423" w14:paraId="4967F67E" w14:textId="77777777" w:rsidTr="00E43364">
        <w:trPr>
          <w:trHeight w:val="454"/>
        </w:trPr>
        <w:tc>
          <w:tcPr>
            <w:tcW w:w="2394" w:type="dxa"/>
            <w:gridSpan w:val="2"/>
            <w:shd w:val="clear" w:color="auto" w:fill="F2F2F2"/>
            <w:vAlign w:val="center"/>
          </w:tcPr>
          <w:p w14:paraId="4967F67A" w14:textId="77777777" w:rsidR="003A4423" w:rsidRPr="003A4423" w:rsidRDefault="003A4423" w:rsidP="003A4423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From: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7B" w14:textId="77777777" w:rsidR="003A4423" w:rsidRPr="003A4423" w:rsidRDefault="003A4423" w:rsidP="003A4423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94" w:type="dxa"/>
            <w:shd w:val="clear" w:color="auto" w:fill="F2F2F2"/>
            <w:vAlign w:val="center"/>
          </w:tcPr>
          <w:p w14:paraId="4967F67C" w14:textId="77777777" w:rsidR="003A4423" w:rsidRPr="003A4423" w:rsidRDefault="003A4423" w:rsidP="003A4423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To: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7D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3A4423" w:rsidRPr="003A4423" w14:paraId="4967F680" w14:textId="77777777" w:rsidTr="00E43364">
        <w:trPr>
          <w:trHeight w:val="454"/>
        </w:trPr>
        <w:tc>
          <w:tcPr>
            <w:tcW w:w="9576" w:type="dxa"/>
            <w:gridSpan w:val="5"/>
            <w:shd w:val="clear" w:color="auto" w:fill="F2F2F2"/>
            <w:vAlign w:val="center"/>
          </w:tcPr>
          <w:p w14:paraId="4967F67F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Reason for sickness absence:</w:t>
            </w:r>
          </w:p>
        </w:tc>
      </w:tr>
      <w:tr w:rsidR="003A4423" w:rsidRPr="003A4423" w14:paraId="4967F682" w14:textId="77777777" w:rsidTr="00E43364">
        <w:trPr>
          <w:trHeight w:val="1417"/>
        </w:trPr>
        <w:tc>
          <w:tcPr>
            <w:tcW w:w="9576" w:type="dxa"/>
            <w:gridSpan w:val="5"/>
            <w:shd w:val="clear" w:color="auto" w:fill="auto"/>
          </w:tcPr>
          <w:p w14:paraId="4967F681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3A4423" w:rsidRPr="003A4423" w14:paraId="4967F685" w14:textId="77777777" w:rsidTr="00E43364">
        <w:trPr>
          <w:trHeight w:val="454"/>
        </w:trPr>
        <w:tc>
          <w:tcPr>
            <w:tcW w:w="4788" w:type="dxa"/>
            <w:gridSpan w:val="3"/>
            <w:shd w:val="clear" w:color="auto" w:fill="F2F2F2"/>
            <w:vAlign w:val="center"/>
          </w:tcPr>
          <w:p w14:paraId="4967F683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Hours missed due to sickness absence:</w:t>
            </w:r>
          </w:p>
        </w:tc>
        <w:tc>
          <w:tcPr>
            <w:tcW w:w="4788" w:type="dxa"/>
            <w:gridSpan w:val="2"/>
            <w:shd w:val="clear" w:color="auto" w:fill="auto"/>
            <w:vAlign w:val="center"/>
          </w:tcPr>
          <w:p w14:paraId="4967F684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3A4423" w:rsidRPr="003A4423" w14:paraId="4967F688" w14:textId="77777777" w:rsidTr="00E43364">
        <w:trPr>
          <w:trHeight w:val="454"/>
        </w:trPr>
        <w:tc>
          <w:tcPr>
            <w:tcW w:w="4788" w:type="dxa"/>
            <w:gridSpan w:val="3"/>
            <w:shd w:val="clear" w:color="auto" w:fill="F2F2F2"/>
            <w:vAlign w:val="center"/>
          </w:tcPr>
          <w:p w14:paraId="4967F686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Notice period given in advance of shift:</w:t>
            </w:r>
          </w:p>
        </w:tc>
        <w:tc>
          <w:tcPr>
            <w:tcW w:w="4788" w:type="dxa"/>
            <w:gridSpan w:val="2"/>
            <w:shd w:val="clear" w:color="auto" w:fill="auto"/>
            <w:vAlign w:val="center"/>
          </w:tcPr>
          <w:p w14:paraId="4967F687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3A4423" w:rsidRPr="003A4423" w14:paraId="4967F68C" w14:textId="77777777" w:rsidTr="00E43364">
        <w:trPr>
          <w:trHeight w:val="454"/>
        </w:trPr>
        <w:tc>
          <w:tcPr>
            <w:tcW w:w="4788" w:type="dxa"/>
            <w:gridSpan w:val="3"/>
            <w:shd w:val="clear" w:color="auto" w:fill="F2F2F2"/>
            <w:vAlign w:val="center"/>
          </w:tcPr>
          <w:p w14:paraId="4967F689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Is this absence pregnancy related?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8A" w14:textId="77777777" w:rsidR="003A4423" w:rsidRPr="003A4423" w:rsidRDefault="003A4423" w:rsidP="003A4423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8B" w14:textId="77777777" w:rsidR="003A4423" w:rsidRPr="003A4423" w:rsidRDefault="003A4423" w:rsidP="003A4423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No</w:t>
            </w:r>
          </w:p>
        </w:tc>
      </w:tr>
      <w:tr w:rsidR="003A4423" w:rsidRPr="003A4423" w14:paraId="4967F690" w14:textId="77777777" w:rsidTr="00E43364">
        <w:trPr>
          <w:trHeight w:val="454"/>
        </w:trPr>
        <w:tc>
          <w:tcPr>
            <w:tcW w:w="4788" w:type="dxa"/>
            <w:gridSpan w:val="3"/>
            <w:shd w:val="clear" w:color="auto" w:fill="F2F2F2"/>
            <w:vAlign w:val="center"/>
          </w:tcPr>
          <w:p w14:paraId="4967F68D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Is this absence disability related?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8E" w14:textId="77777777" w:rsidR="003A4423" w:rsidRPr="003A4423" w:rsidRDefault="003A4423" w:rsidP="003A4423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8F" w14:textId="77777777" w:rsidR="003A4423" w:rsidRPr="003A4423" w:rsidRDefault="003A4423" w:rsidP="003A4423">
            <w:pPr>
              <w:jc w:val="center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No</w:t>
            </w:r>
          </w:p>
        </w:tc>
      </w:tr>
      <w:tr w:rsidR="003A4423" w:rsidRPr="003A4423" w14:paraId="4967F693" w14:textId="77777777" w:rsidTr="004B1F2B">
        <w:trPr>
          <w:trHeight w:val="454"/>
        </w:trPr>
        <w:tc>
          <w:tcPr>
            <w:tcW w:w="1951" w:type="dxa"/>
            <w:shd w:val="clear" w:color="auto" w:fill="F2F2F2"/>
            <w:vAlign w:val="center"/>
          </w:tcPr>
          <w:p w14:paraId="4967F691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PA’s signature</w:t>
            </w:r>
          </w:p>
        </w:tc>
        <w:tc>
          <w:tcPr>
            <w:tcW w:w="7625" w:type="dxa"/>
            <w:gridSpan w:val="4"/>
            <w:shd w:val="clear" w:color="auto" w:fill="auto"/>
            <w:vAlign w:val="center"/>
          </w:tcPr>
          <w:p w14:paraId="4967F692" w14:textId="77777777" w:rsidR="003A4423" w:rsidRPr="003A4423" w:rsidRDefault="003A4423" w:rsidP="004B1F2B">
            <w:pPr>
              <w:ind w:left="-108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  <w:tr w:rsidR="003A4423" w:rsidRPr="003A4423" w14:paraId="4967F695" w14:textId="77777777" w:rsidTr="00E43364">
        <w:trPr>
          <w:trHeight w:val="454"/>
        </w:trPr>
        <w:tc>
          <w:tcPr>
            <w:tcW w:w="9576" w:type="dxa"/>
            <w:gridSpan w:val="5"/>
            <w:shd w:val="clear" w:color="auto" w:fill="F2F2F2"/>
            <w:vAlign w:val="center"/>
          </w:tcPr>
          <w:p w14:paraId="4967F694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b/>
                <w:sz w:val="24"/>
                <w:szCs w:val="24"/>
                <w:lang w:val="en-US"/>
              </w:rPr>
              <w:t>Date(s) of absence</w:t>
            </w:r>
          </w:p>
        </w:tc>
      </w:tr>
      <w:tr w:rsidR="003A4423" w:rsidRPr="003A4423" w14:paraId="4967F69A" w14:textId="77777777" w:rsidTr="00E43364">
        <w:trPr>
          <w:trHeight w:val="454"/>
        </w:trPr>
        <w:tc>
          <w:tcPr>
            <w:tcW w:w="2394" w:type="dxa"/>
            <w:gridSpan w:val="2"/>
            <w:shd w:val="clear" w:color="auto" w:fill="F2F2F2"/>
            <w:vAlign w:val="center"/>
          </w:tcPr>
          <w:p w14:paraId="4967F696" w14:textId="43F5C6EC" w:rsidR="003A4423" w:rsidRPr="003A4423" w:rsidRDefault="003A4423" w:rsidP="003A4423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Fro</w:t>
            </w:r>
            <w:r w:rsidR="008D5A29">
              <w:rPr>
                <w:rFonts w:eastAsia="Calibri" w:cs="Times New Roman"/>
                <w:sz w:val="24"/>
                <w:szCs w:val="24"/>
                <w:lang w:val="en-US"/>
              </w:rPr>
              <w:t>m: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97" w14:textId="77777777" w:rsidR="003A4423" w:rsidRPr="003A4423" w:rsidRDefault="003A4423" w:rsidP="003A4423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2394" w:type="dxa"/>
            <w:shd w:val="clear" w:color="auto" w:fill="F2F2F2"/>
            <w:vAlign w:val="center"/>
          </w:tcPr>
          <w:p w14:paraId="4967F698" w14:textId="77777777" w:rsidR="003A4423" w:rsidRPr="003A4423" w:rsidRDefault="003A4423" w:rsidP="003A4423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3A4423">
              <w:rPr>
                <w:rFonts w:eastAsia="Calibri" w:cs="Times New Roman"/>
                <w:sz w:val="24"/>
                <w:szCs w:val="24"/>
                <w:lang w:val="en-US"/>
              </w:rPr>
              <w:t>To: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967F699" w14:textId="77777777" w:rsidR="003A4423" w:rsidRPr="003A4423" w:rsidRDefault="003A4423" w:rsidP="003A4423">
            <w:pPr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4967F6D3" w14:textId="77777777" w:rsidR="00755F63" w:rsidRPr="003078AC" w:rsidRDefault="00755F63" w:rsidP="008D5A29"/>
    <w:sectPr w:rsidR="00755F63" w:rsidRPr="003078AC" w:rsidSect="008D5A29">
      <w:footerReference w:type="default" r:id="rId9"/>
      <w:footerReference w:type="first" r:id="rId10"/>
      <w:pgSz w:w="11906" w:h="16838"/>
      <w:pgMar w:top="0" w:right="1440" w:bottom="2977" w:left="851" w:header="567" w:footer="34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7F6D6" w14:textId="77777777" w:rsidR="00E065C1" w:rsidRDefault="00E065C1" w:rsidP="00C34C29">
      <w:r>
        <w:separator/>
      </w:r>
    </w:p>
  </w:endnote>
  <w:endnote w:type="continuationSeparator" w:id="0">
    <w:p w14:paraId="4967F6D7" w14:textId="77777777" w:rsidR="00E065C1" w:rsidRDefault="00E065C1" w:rsidP="00C34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7F6D8" w14:textId="1041F2A3" w:rsidR="003078AC" w:rsidRPr="00755F63" w:rsidRDefault="009B7FA4" w:rsidP="009B7FA4">
    <w:pPr>
      <w:pStyle w:val="Footer"/>
      <w:tabs>
        <w:tab w:val="clear" w:pos="9026"/>
        <w:tab w:val="right" w:pos="10348"/>
      </w:tabs>
      <w:rPr>
        <w:sz w:val="24"/>
        <w:szCs w:val="24"/>
      </w:rPr>
    </w:pPr>
    <w:r w:rsidRPr="00755F63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967F6DA" wp14:editId="4967F6DB">
              <wp:simplePos x="0" y="0"/>
              <wp:positionH relativeFrom="column">
                <wp:posOffset>-243568</wp:posOffset>
              </wp:positionH>
              <wp:positionV relativeFrom="paragraph">
                <wp:posOffset>-97790</wp:posOffset>
              </wp:positionV>
              <wp:extent cx="7033895" cy="0"/>
              <wp:effectExtent l="0" t="19050" r="14605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389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737B8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66ED68" id="Straight Connector 1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pt,-7.7pt" to="534.65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" strokecolor="#737b82" strokeweight="2.25pt"/>
          </w:pict>
        </mc:Fallback>
      </mc:AlternateContent>
    </w:r>
    <w:r w:rsidR="00755F63" w:rsidRPr="00755F63">
      <w:rPr>
        <w:noProof/>
        <w:sz w:val="24"/>
        <w:szCs w:val="24"/>
        <w:lang w:eastAsia="en-GB"/>
      </w:rPr>
      <w:t xml:space="preserve">PA Sickness Record </w:t>
    </w:r>
    <w:r w:rsidR="008D5A29">
      <w:rPr>
        <w:noProof/>
        <w:sz w:val="24"/>
        <w:szCs w:val="24"/>
        <w:lang w:eastAsia="en-GB"/>
      </w:rPr>
      <w:t>Form</w:t>
    </w:r>
    <w:r w:rsidR="008D5A29">
      <w:rPr>
        <w:noProof/>
        <w:sz w:val="24"/>
        <w:szCs w:val="24"/>
        <w:lang w:eastAsia="en-GB"/>
      </w:rPr>
      <w:tab/>
    </w:r>
    <w:r w:rsidR="00755F63" w:rsidRPr="00755F63">
      <w:rPr>
        <w:sz w:val="24"/>
        <w:szCs w:val="24"/>
      </w:rPr>
      <w:tab/>
    </w:r>
    <w:r w:rsidR="004E45FD" w:rsidRPr="00755F63">
      <w:rPr>
        <w:sz w:val="24"/>
        <w:szCs w:val="24"/>
      </w:rPr>
      <w:t xml:space="preserve">Last updated: </w:t>
    </w:r>
    <w:r w:rsidR="008D5A29">
      <w:rPr>
        <w:sz w:val="24"/>
        <w:szCs w:val="24"/>
      </w:rPr>
      <w:t>02/04/2025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7F6D9" w14:textId="77777777" w:rsidR="009B7FA4" w:rsidRPr="0054347E" w:rsidRDefault="009B7FA4" w:rsidP="009B7FA4">
    <w:pPr>
      <w:pStyle w:val="Footer"/>
      <w:tabs>
        <w:tab w:val="clear" w:pos="9026"/>
        <w:tab w:val="right" w:pos="10348"/>
      </w:tabs>
      <w:rPr>
        <w:sz w:val="24"/>
      </w:rPr>
    </w:pPr>
    <w:r w:rsidRPr="0054347E">
      <w:rPr>
        <w:noProof/>
        <w:sz w:val="24"/>
        <w:szCs w:val="20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67F6DC" wp14:editId="4967F6DD">
              <wp:simplePos x="0" y="0"/>
              <wp:positionH relativeFrom="column">
                <wp:posOffset>-243568</wp:posOffset>
              </wp:positionH>
              <wp:positionV relativeFrom="paragraph">
                <wp:posOffset>-97790</wp:posOffset>
              </wp:positionV>
              <wp:extent cx="7033895" cy="0"/>
              <wp:effectExtent l="0" t="19050" r="1460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389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737B8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6B1F28" id="Straight Connector 10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2pt,-7.7pt" to="534.65pt,-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" strokecolor="#737b82" strokeweight="2.25pt"/>
          </w:pict>
        </mc:Fallback>
      </mc:AlternateContent>
    </w:r>
    <w:r w:rsidR="00755F63">
      <w:rPr>
        <w:noProof/>
        <w:sz w:val="24"/>
        <w:szCs w:val="20"/>
        <w:lang w:eastAsia="en-GB"/>
      </w:rPr>
      <w:t>PA Sickness Record Sheet</w:t>
    </w:r>
    <w:r w:rsidR="00B06C5A" w:rsidRPr="0054347E">
      <w:rPr>
        <w:sz w:val="24"/>
      </w:rPr>
      <w:t xml:space="preserve"> </w:t>
    </w:r>
    <w:r w:rsidRPr="0054347E">
      <w:rPr>
        <w:sz w:val="24"/>
      </w:rPr>
      <w:t xml:space="preserve">No:  </w:t>
    </w:r>
    <w:r w:rsidR="004E45FD">
      <w:rPr>
        <w:sz w:val="24"/>
      </w:rPr>
      <w:t>3.7</w:t>
    </w:r>
    <w:r w:rsidR="00755F63">
      <w:rPr>
        <w:sz w:val="24"/>
      </w:rPr>
      <w:tab/>
    </w:r>
    <w:r w:rsidR="002E01B4" w:rsidRPr="0054347E">
      <w:rPr>
        <w:sz w:val="24"/>
      </w:rPr>
      <w:tab/>
    </w:r>
    <w:r w:rsidRPr="0054347E">
      <w:rPr>
        <w:sz w:val="24"/>
      </w:rPr>
      <w:t xml:space="preserve">Last updated: </w:t>
    </w:r>
    <w:r w:rsidR="00755F63">
      <w:rPr>
        <w:sz w:val="24"/>
      </w:rPr>
      <w:t>11/10/2018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7F6D4" w14:textId="77777777" w:rsidR="00E065C1" w:rsidRDefault="00E065C1" w:rsidP="00C34C29">
      <w:r>
        <w:separator/>
      </w:r>
    </w:p>
  </w:footnote>
  <w:footnote w:type="continuationSeparator" w:id="0">
    <w:p w14:paraId="4967F6D5" w14:textId="77777777" w:rsidR="00E065C1" w:rsidRDefault="00E065C1" w:rsidP="00C34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trackedChange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63"/>
    <w:rsid w:val="000D307B"/>
    <w:rsid w:val="000D7A15"/>
    <w:rsid w:val="0010448F"/>
    <w:rsid w:val="002E01B4"/>
    <w:rsid w:val="003078AC"/>
    <w:rsid w:val="003A15A1"/>
    <w:rsid w:val="003A4423"/>
    <w:rsid w:val="004B1F2B"/>
    <w:rsid w:val="004E45FD"/>
    <w:rsid w:val="0054347E"/>
    <w:rsid w:val="00556014"/>
    <w:rsid w:val="00562E09"/>
    <w:rsid w:val="00580C0C"/>
    <w:rsid w:val="00755F63"/>
    <w:rsid w:val="00763E4C"/>
    <w:rsid w:val="0078200D"/>
    <w:rsid w:val="007E7C6A"/>
    <w:rsid w:val="00891F98"/>
    <w:rsid w:val="008D5A29"/>
    <w:rsid w:val="009907EB"/>
    <w:rsid w:val="009B7FA4"/>
    <w:rsid w:val="00A178D0"/>
    <w:rsid w:val="00A2149B"/>
    <w:rsid w:val="00A65BAB"/>
    <w:rsid w:val="00A95FB2"/>
    <w:rsid w:val="00B06C5A"/>
    <w:rsid w:val="00BF3F3E"/>
    <w:rsid w:val="00C34C29"/>
    <w:rsid w:val="00C57543"/>
    <w:rsid w:val="00C61BD8"/>
    <w:rsid w:val="00D23687"/>
    <w:rsid w:val="00DE23A7"/>
    <w:rsid w:val="00E065C1"/>
    <w:rsid w:val="00FE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67F653"/>
  <w15:docId w15:val="{A304D330-462C-4AC2-AA9F-57D9980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8"/>
        <w:szCs w:val="36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4C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C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C29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C34C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C29"/>
    <w:rPr>
      <w:szCs w:val="22"/>
    </w:rPr>
  </w:style>
  <w:style w:type="character" w:styleId="Hyperlink">
    <w:name w:val="Hyperlink"/>
    <w:basedOn w:val="DefaultParagraphFont"/>
    <w:uiPriority w:val="99"/>
    <w:unhideWhenUsed/>
    <w:rsid w:val="00C575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4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shephard\Desktop\employer%20templates\3.7%20PA%20sickness%20record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1905E0D-3952-4059-BFC0-450CDE74A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14E854-CB68-4A64-995C-5103834B2201}"/>
</file>

<file path=customXml/itemProps3.xml><?xml version="1.0" encoding="utf-8"?>
<ds:datastoreItem xmlns:ds="http://schemas.openxmlformats.org/officeDocument/2006/customXml" ds:itemID="{42E110E9-360A-43C8-949F-C0B33231DDB2}">
  <ds:schemaRefs>
    <ds:schemaRef ds:uri="http://schemas.microsoft.com/office/2006/metadata/properties"/>
    <ds:schemaRef ds:uri="http://schemas.microsoft.com/office/infopath/2007/PartnerControls"/>
    <ds:schemaRef ds:uri="53e8d9a7-3828-4157-a67f-674f752024f8"/>
    <ds:schemaRef ds:uri="bb83244d-e001-49bd-bc56-42549e004b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3.7 PA sickness record sheet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Shephard</dc:creator>
  <cp:lastModifiedBy>Andrea Holland</cp:lastModifiedBy>
  <cp:revision>2</cp:revision>
  <dcterms:created xsi:type="dcterms:W3CDTF">2025-04-02T11:09:00Z</dcterms:created>
  <dcterms:modified xsi:type="dcterms:W3CDTF">2025-04-02T11:09:00Z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</Properties>
</file>